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53CC888D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AC7D9B">
        <w:rPr>
          <w:kern w:val="3"/>
          <w:lang w:val="en-US" w:eastAsia="ar-SA"/>
        </w:rPr>
        <w:t>23.09.2026.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DF034AF" w:rsidR="00EC05A7" w:rsidRPr="00AC7D9B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AC7D9B">
        <w:rPr>
          <w:b/>
          <w:bCs/>
          <w:kern w:val="3"/>
          <w:lang w:val="sr-Cyrl-RS" w:eastAsia="ar-SA"/>
        </w:rPr>
        <w:t>Роба за одржавање сигнала на жичари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2C3F3CC" w:rsidR="00EC05A7" w:rsidRPr="00AC7D9B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AC7D9B">
        <w:rPr>
          <w:b/>
          <w:kern w:val="3"/>
          <w:lang w:val="sr-Cyrl-RS" w:eastAsia="ar-SA"/>
        </w:rPr>
        <w:t xml:space="preserve"> До 100.000,00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207DC30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AC7D9B">
        <w:rPr>
          <w:kern w:val="3"/>
          <w:lang w:val="sr-Cyrl-RS" w:eastAsia="ar-SA"/>
        </w:rPr>
        <w:t>24.09.2026.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706A34D1" w14:textId="5C802B60" w:rsidR="00AC7D9B" w:rsidRPr="00A3396B" w:rsidRDefault="00AC7D9B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063/116-14-04</w:t>
      </w:r>
    </w:p>
    <w:sectPr w:rsidR="00AC7D9B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1188" w14:textId="77777777" w:rsidR="008D7732" w:rsidRDefault="008D7732">
      <w:r>
        <w:separator/>
      </w:r>
    </w:p>
  </w:endnote>
  <w:endnote w:type="continuationSeparator" w:id="0">
    <w:p w14:paraId="17E316FE" w14:textId="77777777" w:rsidR="008D7732" w:rsidRDefault="008D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1958F" w14:textId="77777777" w:rsidR="008D7732" w:rsidRDefault="008D7732">
      <w:r>
        <w:separator/>
      </w:r>
    </w:p>
  </w:footnote>
  <w:footnote w:type="continuationSeparator" w:id="0">
    <w:p w14:paraId="1CEB0B8C" w14:textId="77777777" w:rsidR="008D7732" w:rsidRDefault="008D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1651258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1D1FFE"/>
    <w:rsid w:val="0039006E"/>
    <w:rsid w:val="00434B37"/>
    <w:rsid w:val="004913EC"/>
    <w:rsid w:val="005A22F0"/>
    <w:rsid w:val="005C2B67"/>
    <w:rsid w:val="00637114"/>
    <w:rsid w:val="0064083C"/>
    <w:rsid w:val="00686D67"/>
    <w:rsid w:val="006B761D"/>
    <w:rsid w:val="00707CE2"/>
    <w:rsid w:val="007260CD"/>
    <w:rsid w:val="00824215"/>
    <w:rsid w:val="008432DD"/>
    <w:rsid w:val="00864A03"/>
    <w:rsid w:val="008D7732"/>
    <w:rsid w:val="008F1A79"/>
    <w:rsid w:val="00942F87"/>
    <w:rsid w:val="009476C7"/>
    <w:rsid w:val="00955644"/>
    <w:rsid w:val="00A3396B"/>
    <w:rsid w:val="00AC7D9B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25</cp:revision>
  <cp:lastPrinted>2024-01-19T10:16:00Z</cp:lastPrinted>
  <dcterms:created xsi:type="dcterms:W3CDTF">2024-01-19T06:19:00Z</dcterms:created>
  <dcterms:modified xsi:type="dcterms:W3CDTF">2026-09-23T04:48:00Z</dcterms:modified>
</cp:coreProperties>
</file>